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650" w:rsidRDefault="00BB1650" w:rsidP="00CC32DA">
      <w:pPr>
        <w:spacing w:line="360" w:lineRule="exact"/>
      </w:pPr>
      <w:r>
        <w:t xml:space="preserve">        </w:t>
      </w:r>
      <w:r w:rsidRPr="008F0D6C">
        <w:t xml:space="preserve">TRƯỜNG </w:t>
      </w:r>
      <w:r>
        <w:t xml:space="preserve">CAO ĐẲNG KỸ THUẬT              CÔNG HÒA XÃ  </w:t>
      </w:r>
      <w:r w:rsidRPr="002D38BF">
        <w:rPr>
          <w:b/>
          <w:bCs/>
        </w:rPr>
        <w:t xml:space="preserve">HỘI CHỦ NGHĨA VIỆT </w:t>
      </w:r>
      <w:smartTag w:uri="urn:schemas-microsoft-com:office:smarttags" w:element="place">
        <w:smartTag w:uri="urn:schemas-microsoft-com:office:smarttags" w:element="country-region">
          <w:r w:rsidRPr="002D38BF">
            <w:rPr>
              <w:b/>
              <w:bCs/>
            </w:rPr>
            <w:t>NAM</w:t>
          </w:r>
        </w:smartTag>
      </w:smartTag>
      <w:r>
        <w:t xml:space="preserve">  </w:t>
      </w:r>
    </w:p>
    <w:p w:rsidR="00BB1650" w:rsidRPr="00767389" w:rsidRDefault="00BB1650" w:rsidP="00CC32DA">
      <w:pPr>
        <w:spacing w:line="360" w:lineRule="exact"/>
      </w:pPr>
      <w:r>
        <w:t xml:space="preserve">        LÝ TỰ TRỌNG TP. HỒ CHÍ </w:t>
      </w:r>
      <w:r w:rsidRPr="00767389">
        <w:t xml:space="preserve">MINH                               </w:t>
      </w:r>
      <w:r w:rsidRPr="00767389">
        <w:rPr>
          <w:b/>
          <w:bCs/>
        </w:rPr>
        <w:t>Độc Lập – Tự Do – Hạnh Phúc</w:t>
      </w:r>
      <w:r w:rsidRPr="00767389">
        <w:t xml:space="preserve">                                                                                 </w:t>
      </w:r>
    </w:p>
    <w:p w:rsidR="00BB1650" w:rsidRPr="00767389" w:rsidRDefault="00BB1650" w:rsidP="00CC32DA">
      <w:pPr>
        <w:spacing w:line="360" w:lineRule="exact"/>
        <w:rPr>
          <w:b/>
          <w:bCs/>
        </w:rPr>
      </w:pPr>
      <w:r w:rsidRPr="00767389">
        <w:t xml:space="preserve">      </w:t>
      </w:r>
      <w:r w:rsidRPr="00767389">
        <w:rPr>
          <w:b/>
          <w:bCs/>
        </w:rPr>
        <w:t>KHOA CÔNG NGHỆ NHIỆT-LẠNH</w:t>
      </w:r>
      <w:r w:rsidRPr="00767389">
        <w:tab/>
      </w:r>
      <w:r w:rsidRPr="00767389">
        <w:tab/>
      </w:r>
      <w:r w:rsidRPr="00767389">
        <w:tab/>
      </w:r>
      <w:r w:rsidRPr="00767389">
        <w:rPr>
          <w:b/>
          <w:bCs/>
        </w:rPr>
        <w:t xml:space="preserve">     </w:t>
      </w:r>
    </w:p>
    <w:p w:rsidR="00BB1650" w:rsidRPr="00767389" w:rsidRDefault="00BB1650" w:rsidP="00CC32DA">
      <w:pPr>
        <w:spacing w:line="320" w:lineRule="exact"/>
      </w:pPr>
      <w:r w:rsidRPr="00767389">
        <w:tab/>
      </w:r>
      <w:r w:rsidRPr="00767389">
        <w:tab/>
      </w:r>
      <w:r w:rsidRPr="00767389">
        <w:tab/>
      </w:r>
    </w:p>
    <w:p w:rsidR="00BB1650" w:rsidRPr="00AB510B" w:rsidRDefault="00BB1650" w:rsidP="00CC32DA">
      <w:pPr>
        <w:spacing w:line="320" w:lineRule="exact"/>
        <w:rPr>
          <w:sz w:val="16"/>
          <w:szCs w:val="16"/>
        </w:rPr>
      </w:pPr>
    </w:p>
    <w:p w:rsidR="00BB1650" w:rsidRDefault="00BB1650">
      <w:pPr>
        <w:rPr>
          <w:sz w:val="26"/>
          <w:szCs w:val="26"/>
        </w:rPr>
      </w:pPr>
      <w:r>
        <w:rPr>
          <w:noProof/>
        </w:rPr>
        <w:pict>
          <v:line id="_x0000_s1026" style="position:absolute;z-index:251658240" from="54pt,-27pt" to="162pt,-27pt"/>
        </w:pict>
      </w:r>
    </w:p>
    <w:p w:rsidR="00BB1650" w:rsidRDefault="00BB1650" w:rsidP="0059725A">
      <w:pPr>
        <w:jc w:val="center"/>
        <w:rPr>
          <w:b/>
          <w:bCs/>
          <w:sz w:val="32"/>
          <w:szCs w:val="32"/>
        </w:rPr>
      </w:pPr>
      <w:r>
        <w:rPr>
          <w:noProof/>
        </w:rPr>
        <w:pict>
          <v:line id="_x0000_s1027" style="position:absolute;left:0;text-align:left;z-index:251659264" from="325.8pt,-62.6pt" to="415.8pt,-62.6pt"/>
        </w:pict>
      </w:r>
      <w:r w:rsidRPr="005B6470">
        <w:rPr>
          <w:b/>
          <w:bCs/>
          <w:sz w:val="32"/>
          <w:szCs w:val="32"/>
          <w:lang w:val="vi-VN"/>
        </w:rPr>
        <w:t xml:space="preserve">BÁO CÁO </w:t>
      </w:r>
    </w:p>
    <w:p w:rsidR="00BB1650" w:rsidRDefault="00BB1650" w:rsidP="0059725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V/v học sinh, sinh viên, sinh viên</w:t>
      </w:r>
    </w:p>
    <w:p w:rsidR="00BB1650" w:rsidRDefault="00BB1650" w:rsidP="0059725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Đã trả đủ lễ phục tốt nghiệp </w:t>
      </w:r>
    </w:p>
    <w:p w:rsidR="00BB1650" w:rsidRDefault="00BB1650" w:rsidP="0059725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ngày 05/11/2016</w:t>
      </w:r>
    </w:p>
    <w:p w:rsidR="00BB1650" w:rsidRDefault="00BB1650" w:rsidP="0059725A">
      <w:pPr>
        <w:jc w:val="center"/>
        <w:rPr>
          <w:b/>
          <w:bCs/>
          <w:sz w:val="32"/>
          <w:szCs w:val="32"/>
        </w:rPr>
      </w:pPr>
    </w:p>
    <w:p w:rsidR="00BB1650" w:rsidRDefault="00BB1650" w:rsidP="008B7D7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Báo cáo phòng Tuyễn sinh – Đào tạo.</w:t>
      </w:r>
    </w:p>
    <w:p w:rsidR="00BB1650" w:rsidRDefault="00BB1650" w:rsidP="0059725A">
      <w:pPr>
        <w:jc w:val="center"/>
        <w:rPr>
          <w:b/>
          <w:bCs/>
          <w:sz w:val="32"/>
          <w:szCs w:val="32"/>
        </w:rPr>
      </w:pPr>
    </w:p>
    <w:p w:rsidR="00BB1650" w:rsidRDefault="00BB1650" w:rsidP="0094770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Học sinh, Sinh viên khóa 13CĐ-NL, 14TC- ĐL đã trả đủ trang phục tốt nghiệp </w:t>
      </w:r>
    </w:p>
    <w:p w:rsidR="00BB1650" w:rsidRDefault="00BB1650" w:rsidP="0094770C">
      <w:pPr>
        <w:rPr>
          <w:b/>
          <w:bCs/>
          <w:sz w:val="32"/>
          <w:szCs w:val="32"/>
        </w:rPr>
      </w:pPr>
    </w:p>
    <w:p w:rsidR="00BB1650" w:rsidRDefault="00BB1650" w:rsidP="001327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Trân trọng kính báo</w:t>
      </w:r>
    </w:p>
    <w:p w:rsidR="00BB1650" w:rsidRPr="005B6470" w:rsidRDefault="00BB1650" w:rsidP="00CC32DA">
      <w:pPr>
        <w:jc w:val="center"/>
        <w:rPr>
          <w:i/>
          <w:iCs/>
          <w:sz w:val="32"/>
          <w:szCs w:val="32"/>
        </w:rPr>
      </w:pPr>
    </w:p>
    <w:p w:rsidR="00BB1650" w:rsidRPr="001F3249" w:rsidRDefault="00BB1650" w:rsidP="005B6470">
      <w:pPr>
        <w:tabs>
          <w:tab w:val="left" w:pos="5580"/>
        </w:tabs>
        <w:rPr>
          <w:i/>
          <w:iCs/>
          <w:sz w:val="26"/>
          <w:szCs w:val="26"/>
        </w:rPr>
      </w:pPr>
      <w:r w:rsidRPr="005B6470">
        <w:rPr>
          <w:i/>
          <w:iCs/>
        </w:rPr>
        <w:tab/>
      </w:r>
      <w:r w:rsidRPr="001F3249">
        <w:rPr>
          <w:i/>
          <w:iCs/>
          <w:sz w:val="26"/>
          <w:szCs w:val="26"/>
          <w:lang w:val="vi-VN"/>
        </w:rPr>
        <w:t>TP.HCM, Ngày......tháng......năm 201</w:t>
      </w:r>
      <w:r w:rsidRPr="001F3249">
        <w:rPr>
          <w:i/>
          <w:iCs/>
          <w:sz w:val="26"/>
          <w:szCs w:val="26"/>
        </w:rPr>
        <w:t>4</w:t>
      </w:r>
    </w:p>
    <w:p w:rsidR="00BB1650" w:rsidRPr="001F3249" w:rsidRDefault="00BB1650" w:rsidP="005B6470">
      <w:pPr>
        <w:tabs>
          <w:tab w:val="left" w:pos="5580"/>
          <w:tab w:val="left" w:pos="6750"/>
        </w:tabs>
        <w:rPr>
          <w:b/>
          <w:bCs/>
          <w:sz w:val="26"/>
          <w:szCs w:val="26"/>
          <w:lang w:val="vi-VN"/>
        </w:rPr>
      </w:pPr>
      <w:r w:rsidRPr="001F3249">
        <w:rPr>
          <w:sz w:val="26"/>
          <w:szCs w:val="26"/>
          <w:lang w:val="vi-VN"/>
        </w:rPr>
        <w:tab/>
      </w:r>
      <w:r w:rsidRPr="001F3249">
        <w:rPr>
          <w:sz w:val="26"/>
          <w:szCs w:val="26"/>
          <w:lang w:val="vi-VN"/>
        </w:rPr>
        <w:tab/>
      </w:r>
      <w:r>
        <w:rPr>
          <w:sz w:val="26"/>
          <w:szCs w:val="26"/>
        </w:rPr>
        <w:t>P</w:t>
      </w:r>
      <w:r w:rsidRPr="005C691A">
        <w:rPr>
          <w:b/>
          <w:sz w:val="26"/>
          <w:szCs w:val="26"/>
        </w:rPr>
        <w:t xml:space="preserve">HÓ </w:t>
      </w:r>
      <w:r w:rsidRPr="001F3249">
        <w:rPr>
          <w:b/>
          <w:bCs/>
          <w:sz w:val="26"/>
          <w:szCs w:val="26"/>
          <w:lang w:val="vi-VN"/>
        </w:rPr>
        <w:t>TRƯỞNG KHOA</w:t>
      </w:r>
      <w:bookmarkStart w:id="0" w:name="_GoBack"/>
      <w:bookmarkEnd w:id="0"/>
    </w:p>
    <w:p w:rsidR="00BB1650" w:rsidRDefault="00BB1650" w:rsidP="005B6470">
      <w:pPr>
        <w:tabs>
          <w:tab w:val="left" w:pos="5580"/>
          <w:tab w:val="left" w:pos="6750"/>
        </w:tabs>
        <w:rPr>
          <w:lang w:val="vi-VN"/>
        </w:rPr>
      </w:pPr>
    </w:p>
    <w:p w:rsidR="00BB1650" w:rsidRDefault="00BB1650" w:rsidP="005B6470">
      <w:pPr>
        <w:tabs>
          <w:tab w:val="left" w:pos="5580"/>
          <w:tab w:val="left" w:pos="6750"/>
        </w:tabs>
        <w:rPr>
          <w:lang w:val="vi-VN"/>
        </w:rPr>
      </w:pPr>
    </w:p>
    <w:p w:rsidR="00BB1650" w:rsidRDefault="00BB1650" w:rsidP="005B6470">
      <w:pPr>
        <w:tabs>
          <w:tab w:val="left" w:pos="5580"/>
          <w:tab w:val="left" w:pos="6750"/>
        </w:tabs>
        <w:rPr>
          <w:lang w:val="vi-VN"/>
        </w:rPr>
      </w:pPr>
    </w:p>
    <w:p w:rsidR="00BB1650" w:rsidRDefault="00BB1650" w:rsidP="005B6470">
      <w:pPr>
        <w:tabs>
          <w:tab w:val="left" w:pos="5580"/>
          <w:tab w:val="left" w:pos="6750"/>
        </w:tabs>
        <w:rPr>
          <w:lang w:val="vi-VN"/>
        </w:rPr>
      </w:pPr>
    </w:p>
    <w:p w:rsidR="00BB1650" w:rsidRPr="00CC32DA" w:rsidRDefault="00BB1650" w:rsidP="00454832">
      <w:pPr>
        <w:tabs>
          <w:tab w:val="left" w:pos="5580"/>
          <w:tab w:val="left" w:pos="6750"/>
        </w:tabs>
        <w:rPr>
          <w:sz w:val="26"/>
          <w:szCs w:val="26"/>
        </w:rPr>
      </w:pPr>
      <w:r>
        <w:rPr>
          <w:lang w:val="vi-VN"/>
        </w:rPr>
        <w:tab/>
      </w:r>
      <w:r>
        <w:rPr>
          <w:lang w:val="vi-VN"/>
        </w:rPr>
        <w:tab/>
      </w:r>
    </w:p>
    <w:sectPr w:rsidR="00BB1650" w:rsidRPr="00CC32DA" w:rsidSect="00CC32DA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AD1"/>
    <w:multiLevelType w:val="hybridMultilevel"/>
    <w:tmpl w:val="5C06AF20"/>
    <w:lvl w:ilvl="0" w:tplc="DC0EB02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CAA2EB5"/>
    <w:multiLevelType w:val="hybridMultilevel"/>
    <w:tmpl w:val="430EFA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32DA"/>
    <w:rsid w:val="00113AFB"/>
    <w:rsid w:val="001327DD"/>
    <w:rsid w:val="0014538F"/>
    <w:rsid w:val="00196CD8"/>
    <w:rsid w:val="001F3249"/>
    <w:rsid w:val="00266BD2"/>
    <w:rsid w:val="002D31B1"/>
    <w:rsid w:val="002D38BF"/>
    <w:rsid w:val="003433A3"/>
    <w:rsid w:val="003D3366"/>
    <w:rsid w:val="00454832"/>
    <w:rsid w:val="004826E1"/>
    <w:rsid w:val="0059725A"/>
    <w:rsid w:val="005B6470"/>
    <w:rsid w:val="005C691A"/>
    <w:rsid w:val="005D5DB4"/>
    <w:rsid w:val="005D7857"/>
    <w:rsid w:val="00611B2B"/>
    <w:rsid w:val="006C43AF"/>
    <w:rsid w:val="00727F13"/>
    <w:rsid w:val="00767389"/>
    <w:rsid w:val="00881717"/>
    <w:rsid w:val="008917E7"/>
    <w:rsid w:val="00896AAD"/>
    <w:rsid w:val="00896C3E"/>
    <w:rsid w:val="008B7D76"/>
    <w:rsid w:val="008F0D6C"/>
    <w:rsid w:val="00911C57"/>
    <w:rsid w:val="0094770C"/>
    <w:rsid w:val="009538E3"/>
    <w:rsid w:val="00993376"/>
    <w:rsid w:val="00A54E13"/>
    <w:rsid w:val="00AB510B"/>
    <w:rsid w:val="00AC567C"/>
    <w:rsid w:val="00AE683D"/>
    <w:rsid w:val="00AF3E07"/>
    <w:rsid w:val="00B673C4"/>
    <w:rsid w:val="00BB1650"/>
    <w:rsid w:val="00C33930"/>
    <w:rsid w:val="00C57A2E"/>
    <w:rsid w:val="00CC32DA"/>
    <w:rsid w:val="00CD2801"/>
    <w:rsid w:val="00DC30FC"/>
    <w:rsid w:val="00F43C99"/>
    <w:rsid w:val="00F51E30"/>
    <w:rsid w:val="00F937EA"/>
    <w:rsid w:val="00FF6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2D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B647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187</TotalTime>
  <Pages>1</Pages>
  <Words>90</Words>
  <Characters>514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</dc:title>
  <dc:subject/>
  <dc:creator>Admin</dc:creator>
  <cp:keywords/>
  <dc:description/>
  <cp:lastModifiedBy>Admin</cp:lastModifiedBy>
  <cp:revision>3</cp:revision>
  <dcterms:created xsi:type="dcterms:W3CDTF">2016-11-05T04:13:00Z</dcterms:created>
  <dcterms:modified xsi:type="dcterms:W3CDTF">2016-11-05T07:19:00Z</dcterms:modified>
</cp:coreProperties>
</file>